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center"/>
        <w:textAlignment w:val="auto"/>
        <w:rPr>
          <w:rFonts w:hint="eastAsia" w:ascii="黑体" w:hAnsi="黑体" w:eastAsia="黑体" w:cs="黑体"/>
          <w:b/>
          <w:color w:val="333333"/>
          <w:sz w:val="40"/>
          <w:szCs w:val="40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b/>
          <w:color w:val="333333"/>
          <w:sz w:val="40"/>
          <w:szCs w:val="40"/>
          <w:shd w:val="clear" w:color="auto" w:fill="FFFFFF"/>
          <w:lang w:eastAsia="zh-CN"/>
        </w:rPr>
        <w:t>导游服务技能竞赛选手名单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/>
        <w:textAlignment w:val="auto"/>
        <w:rPr>
          <w:rFonts w:hint="eastAsia" w:ascii="黑体" w:hAnsi="黑体" w:eastAsia="黑体" w:cs="黑体"/>
          <w:b/>
          <w:color w:val="333333"/>
          <w:sz w:val="28"/>
          <w:szCs w:val="28"/>
          <w:shd w:val="clear" w:color="auto" w:fill="FFFFFF"/>
        </w:rPr>
      </w:pP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861"/>
        <w:gridCol w:w="6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861" w:type="dxa"/>
          </w:tcPr>
          <w:p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班级</w:t>
            </w:r>
          </w:p>
        </w:tc>
        <w:tc>
          <w:tcPr>
            <w:tcW w:w="6661" w:type="dxa"/>
          </w:tcPr>
          <w:p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861" w:type="dxa"/>
          </w:tcPr>
          <w:p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16旅游1班</w:t>
            </w:r>
          </w:p>
        </w:tc>
        <w:tc>
          <w:tcPr>
            <w:tcW w:w="6661" w:type="dxa"/>
          </w:tcPr>
          <w:p>
            <w:pPr>
              <w:spacing w:line="500" w:lineRule="exact"/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马提妹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 xml:space="preserve">  七加尕诺  张鑫  张新烨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861" w:type="dxa"/>
          </w:tcPr>
          <w:p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16旅游2班</w:t>
            </w:r>
          </w:p>
        </w:tc>
        <w:tc>
          <w:tcPr>
            <w:tcW w:w="6661" w:type="dxa"/>
          </w:tcPr>
          <w:p>
            <w:pPr>
              <w:spacing w:line="500" w:lineRule="exact"/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杨火九草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 xml:space="preserve">  张娜  雷亮  段雪泥  姚宗珊  任昕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861" w:type="dxa"/>
          </w:tcPr>
          <w:p>
            <w:pPr>
              <w:spacing w:line="50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16旅游3班</w:t>
            </w:r>
          </w:p>
        </w:tc>
        <w:tc>
          <w:tcPr>
            <w:tcW w:w="6661" w:type="dxa"/>
          </w:tcPr>
          <w:p>
            <w:pPr>
              <w:spacing w:line="500" w:lineRule="exact"/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eastAsia="zh-CN"/>
              </w:rPr>
              <w:t>刘丽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vertAlign w:val="baseline"/>
                <w:lang w:val="en-US" w:eastAsia="zh-CN"/>
              </w:rPr>
              <w:t xml:space="preserve">  李雅鸽  任红霞  蔡美娟  赵茜  何鑫  撒向岚</w:t>
            </w:r>
          </w:p>
        </w:tc>
      </w:tr>
    </w:tbl>
    <w:p>
      <w:pPr>
        <w:spacing w:line="500" w:lineRule="exact"/>
        <w:rPr>
          <w:rFonts w:hint="eastAsia" w:asciiTheme="majorEastAsia" w:hAnsiTheme="majorEastAsia" w:eastAsiaTheme="majorEastAsia" w:cstheme="majorEastAsia"/>
          <w:sz w:val="20"/>
          <w:szCs w:val="2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ail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宋体-PUA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16F6"/>
    <w:rsid w:val="0012416B"/>
    <w:rsid w:val="00127EB7"/>
    <w:rsid w:val="0015470B"/>
    <w:rsid w:val="001706FE"/>
    <w:rsid w:val="001C0992"/>
    <w:rsid w:val="0021365E"/>
    <w:rsid w:val="002E1D2A"/>
    <w:rsid w:val="0037662A"/>
    <w:rsid w:val="003774EB"/>
    <w:rsid w:val="00425EEB"/>
    <w:rsid w:val="004B0776"/>
    <w:rsid w:val="004E13C6"/>
    <w:rsid w:val="004F287A"/>
    <w:rsid w:val="005A6F20"/>
    <w:rsid w:val="005D5163"/>
    <w:rsid w:val="0067025A"/>
    <w:rsid w:val="006D1059"/>
    <w:rsid w:val="007C0400"/>
    <w:rsid w:val="007C07B4"/>
    <w:rsid w:val="007E0701"/>
    <w:rsid w:val="008958A8"/>
    <w:rsid w:val="00913868"/>
    <w:rsid w:val="009616F6"/>
    <w:rsid w:val="00A209FE"/>
    <w:rsid w:val="00A23446"/>
    <w:rsid w:val="00A66C74"/>
    <w:rsid w:val="00C54CC4"/>
    <w:rsid w:val="00CD34C1"/>
    <w:rsid w:val="00D3694C"/>
    <w:rsid w:val="00E24E37"/>
    <w:rsid w:val="00E96E76"/>
    <w:rsid w:val="00EA1304"/>
    <w:rsid w:val="00FB292F"/>
    <w:rsid w:val="00FB5A29"/>
    <w:rsid w:val="01096D9F"/>
    <w:rsid w:val="01624994"/>
    <w:rsid w:val="01FE0544"/>
    <w:rsid w:val="03930FA0"/>
    <w:rsid w:val="04156BC7"/>
    <w:rsid w:val="05905727"/>
    <w:rsid w:val="09B44ACE"/>
    <w:rsid w:val="0E1A4A82"/>
    <w:rsid w:val="109E69CC"/>
    <w:rsid w:val="115E16D1"/>
    <w:rsid w:val="11657B76"/>
    <w:rsid w:val="12923413"/>
    <w:rsid w:val="1A4A4DBD"/>
    <w:rsid w:val="1D056477"/>
    <w:rsid w:val="1EA40572"/>
    <w:rsid w:val="235F59F0"/>
    <w:rsid w:val="248C5C44"/>
    <w:rsid w:val="29B53050"/>
    <w:rsid w:val="2DD558C6"/>
    <w:rsid w:val="30A91427"/>
    <w:rsid w:val="37F11891"/>
    <w:rsid w:val="383B03B9"/>
    <w:rsid w:val="3C761350"/>
    <w:rsid w:val="40B60D80"/>
    <w:rsid w:val="46CD32B9"/>
    <w:rsid w:val="4D677E54"/>
    <w:rsid w:val="4D9F1EF0"/>
    <w:rsid w:val="50FC6EC1"/>
    <w:rsid w:val="56B42CED"/>
    <w:rsid w:val="588627D2"/>
    <w:rsid w:val="59250BB5"/>
    <w:rsid w:val="709B74FB"/>
    <w:rsid w:val="70A44817"/>
    <w:rsid w:val="73CC1B48"/>
    <w:rsid w:val="73F571CF"/>
    <w:rsid w:val="777C3290"/>
    <w:rsid w:val="7C50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basedOn w:val="6"/>
    <w:semiHidden/>
    <w:qFormat/>
    <w:uiPriority w:val="99"/>
    <w:rPr>
      <w:rFonts w:cs="Times New Roman"/>
      <w:color w:val="0000FF"/>
      <w:u w:val="single"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Header Char"/>
    <w:basedOn w:val="6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Footer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Balloon Text Char"/>
    <w:basedOn w:val="6"/>
    <w:link w:val="2"/>
    <w:semiHidden/>
    <w:qFormat/>
    <w:uiPriority w:val="99"/>
    <w:rPr>
      <w:sz w:val="0"/>
      <w:szCs w:val="0"/>
    </w:rPr>
  </w:style>
  <w:style w:type="paragraph" w:customStyle="1" w:styleId="13">
    <w:name w:val="p01"/>
    <w:basedOn w:val="1"/>
    <w:qFormat/>
    <w:uiPriority w:val="99"/>
    <w:pPr>
      <w:widowControl/>
      <w:spacing w:line="360" w:lineRule="auto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7</Pages>
  <Words>818</Words>
  <Characters>4669</Characters>
  <Lines>0</Lines>
  <Paragraphs>0</Paragraphs>
  <ScaleCrop>false</ScaleCrop>
  <LinksUpToDate>false</LinksUpToDate>
  <CharactersWithSpaces>0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2017-02-26T14:32:00Z</dcterms:created>
  <dc:creator>MacBook</dc:creator>
  <cp:lastModifiedBy>Administrator</cp:lastModifiedBy>
  <cp:lastPrinted>2017-02-26T14:26:00Z</cp:lastPrinted>
  <dcterms:modified xsi:type="dcterms:W3CDTF">2017-05-25T05:43:00Z</dcterms:modified>
  <dc:title>2017年甘肃省兰州职业技术学院普通话导游服务技能大赛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